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919"/>
        <w:tblW w:w="14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41"/>
        <w:gridCol w:w="2359"/>
        <w:gridCol w:w="2113"/>
        <w:gridCol w:w="2195"/>
        <w:gridCol w:w="1994"/>
        <w:gridCol w:w="3648"/>
      </w:tblGrid>
      <w:tr w:rsidR="005343E4" w:rsidRPr="00662FD0" w:rsidTr="00963784">
        <w:trPr>
          <w:trHeight w:val="1033"/>
        </w:trPr>
        <w:tc>
          <w:tcPr>
            <w:tcW w:w="2341" w:type="dxa"/>
          </w:tcPr>
          <w:p w:rsidR="005343E4" w:rsidRPr="00662FD0" w:rsidRDefault="005343E4" w:rsidP="00963784">
            <w:pPr>
              <w:jc w:val="center"/>
              <w:rPr>
                <w:sz w:val="44"/>
                <w:szCs w:val="44"/>
              </w:rPr>
            </w:pPr>
            <w:r w:rsidRPr="00662FD0">
              <w:rPr>
                <w:sz w:val="44"/>
                <w:szCs w:val="44"/>
              </w:rPr>
              <w:t>Name of Animal</w:t>
            </w:r>
          </w:p>
        </w:tc>
        <w:tc>
          <w:tcPr>
            <w:tcW w:w="2359" w:type="dxa"/>
          </w:tcPr>
          <w:p w:rsidR="005343E4" w:rsidRPr="00662FD0" w:rsidRDefault="005343E4" w:rsidP="00963784">
            <w:pPr>
              <w:jc w:val="center"/>
              <w:rPr>
                <w:sz w:val="44"/>
                <w:szCs w:val="44"/>
              </w:rPr>
            </w:pPr>
            <w:r w:rsidRPr="00662FD0">
              <w:rPr>
                <w:sz w:val="44"/>
                <w:szCs w:val="44"/>
              </w:rPr>
              <w:t>Habitat</w:t>
            </w:r>
          </w:p>
        </w:tc>
        <w:tc>
          <w:tcPr>
            <w:tcW w:w="2113" w:type="dxa"/>
          </w:tcPr>
          <w:p w:rsidR="005343E4" w:rsidRPr="00662FD0" w:rsidRDefault="005343E4" w:rsidP="00963784">
            <w:pPr>
              <w:jc w:val="center"/>
              <w:rPr>
                <w:sz w:val="44"/>
                <w:szCs w:val="44"/>
              </w:rPr>
            </w:pPr>
            <w:r w:rsidRPr="00662FD0">
              <w:rPr>
                <w:sz w:val="44"/>
                <w:szCs w:val="44"/>
              </w:rPr>
              <w:t>Light/Dark</w:t>
            </w:r>
          </w:p>
        </w:tc>
        <w:tc>
          <w:tcPr>
            <w:tcW w:w="2195" w:type="dxa"/>
          </w:tcPr>
          <w:p w:rsidR="005343E4" w:rsidRPr="00662FD0" w:rsidRDefault="005343E4" w:rsidP="00963784">
            <w:pPr>
              <w:jc w:val="center"/>
              <w:rPr>
                <w:sz w:val="44"/>
                <w:szCs w:val="44"/>
              </w:rPr>
            </w:pPr>
            <w:r w:rsidRPr="00662FD0">
              <w:rPr>
                <w:sz w:val="44"/>
                <w:szCs w:val="44"/>
              </w:rPr>
              <w:t>Wet/Dry</w:t>
            </w:r>
          </w:p>
        </w:tc>
        <w:tc>
          <w:tcPr>
            <w:tcW w:w="1994" w:type="dxa"/>
          </w:tcPr>
          <w:p w:rsidR="005343E4" w:rsidRPr="00662FD0" w:rsidRDefault="005343E4" w:rsidP="00963784">
            <w:pPr>
              <w:jc w:val="center"/>
              <w:rPr>
                <w:sz w:val="44"/>
                <w:szCs w:val="44"/>
              </w:rPr>
            </w:pPr>
            <w:r w:rsidRPr="00662FD0">
              <w:rPr>
                <w:sz w:val="44"/>
                <w:szCs w:val="44"/>
              </w:rPr>
              <w:t>High/Low</w:t>
            </w:r>
          </w:p>
        </w:tc>
        <w:tc>
          <w:tcPr>
            <w:tcW w:w="3648" w:type="dxa"/>
          </w:tcPr>
          <w:p w:rsidR="005343E4" w:rsidRPr="00662FD0" w:rsidRDefault="005343E4" w:rsidP="00963784">
            <w:pPr>
              <w:jc w:val="center"/>
              <w:rPr>
                <w:sz w:val="44"/>
                <w:szCs w:val="44"/>
              </w:rPr>
            </w:pPr>
            <w:r w:rsidRPr="00662FD0">
              <w:rPr>
                <w:sz w:val="44"/>
                <w:szCs w:val="44"/>
              </w:rPr>
              <w:t>Tally</w:t>
            </w:r>
          </w:p>
        </w:tc>
      </w:tr>
      <w:tr w:rsidR="005343E4" w:rsidRPr="00662FD0" w:rsidTr="00963784">
        <w:trPr>
          <w:trHeight w:val="1033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/>
        </w:tc>
      </w:tr>
      <w:tr w:rsidR="005343E4" w:rsidRPr="00662FD0" w:rsidTr="00963784">
        <w:trPr>
          <w:trHeight w:val="1133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/>
        </w:tc>
      </w:tr>
      <w:tr w:rsidR="005343E4" w:rsidRPr="00662FD0" w:rsidTr="00963784">
        <w:trPr>
          <w:trHeight w:val="1033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>
            <w:bookmarkStart w:id="0" w:name="_GoBack"/>
            <w:bookmarkEnd w:id="0"/>
          </w:p>
        </w:tc>
      </w:tr>
      <w:tr w:rsidR="005343E4" w:rsidRPr="00662FD0" w:rsidTr="00963784">
        <w:trPr>
          <w:trHeight w:val="1033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/>
        </w:tc>
      </w:tr>
      <w:tr w:rsidR="005343E4" w:rsidRPr="00662FD0" w:rsidTr="00963784">
        <w:trPr>
          <w:trHeight w:val="1033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/>
        </w:tc>
      </w:tr>
      <w:tr w:rsidR="005343E4" w:rsidRPr="00662FD0" w:rsidTr="00963784">
        <w:trPr>
          <w:trHeight w:val="1033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/>
        </w:tc>
      </w:tr>
      <w:tr w:rsidR="005343E4" w:rsidRPr="00662FD0" w:rsidTr="00963784">
        <w:trPr>
          <w:trHeight w:val="939"/>
        </w:trPr>
        <w:tc>
          <w:tcPr>
            <w:tcW w:w="2341" w:type="dxa"/>
          </w:tcPr>
          <w:p w:rsidR="005343E4" w:rsidRPr="00662FD0" w:rsidRDefault="005343E4" w:rsidP="00963784"/>
        </w:tc>
        <w:tc>
          <w:tcPr>
            <w:tcW w:w="2359" w:type="dxa"/>
          </w:tcPr>
          <w:p w:rsidR="005343E4" w:rsidRPr="00662FD0" w:rsidRDefault="005343E4" w:rsidP="00963784"/>
        </w:tc>
        <w:tc>
          <w:tcPr>
            <w:tcW w:w="2113" w:type="dxa"/>
          </w:tcPr>
          <w:p w:rsidR="005343E4" w:rsidRPr="00662FD0" w:rsidRDefault="005343E4" w:rsidP="00963784"/>
        </w:tc>
        <w:tc>
          <w:tcPr>
            <w:tcW w:w="2195" w:type="dxa"/>
          </w:tcPr>
          <w:p w:rsidR="005343E4" w:rsidRPr="00662FD0" w:rsidRDefault="005343E4" w:rsidP="00963784"/>
        </w:tc>
        <w:tc>
          <w:tcPr>
            <w:tcW w:w="1994" w:type="dxa"/>
          </w:tcPr>
          <w:p w:rsidR="005343E4" w:rsidRPr="00662FD0" w:rsidRDefault="005343E4" w:rsidP="00963784"/>
        </w:tc>
        <w:tc>
          <w:tcPr>
            <w:tcW w:w="3648" w:type="dxa"/>
          </w:tcPr>
          <w:p w:rsidR="005343E4" w:rsidRPr="00662FD0" w:rsidRDefault="005343E4" w:rsidP="00963784"/>
        </w:tc>
      </w:tr>
    </w:tbl>
    <w:p w:rsidR="005343E4" w:rsidRPr="00963784" w:rsidRDefault="005343E4" w:rsidP="00963784">
      <w:pPr>
        <w:jc w:val="center"/>
        <w:rPr>
          <w:b/>
          <w:sz w:val="72"/>
          <w:szCs w:val="72"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Image result for field" style="position:absolute;left:0;text-align:left;margin-left:0;margin-top:-27pt;width:120pt;height:68.1pt;z-index:251658240;mso-position-horizontal-relative:text;mso-position-vertical-relative:text">
            <v:imagedata r:id="rId4" r:href="rId5"/>
          </v:shape>
        </w:pict>
      </w:r>
      <w:r>
        <w:rPr>
          <w:noProof/>
          <w:lang w:eastAsia="en-GB"/>
        </w:rPr>
        <w:pict>
          <v:shape id="_x0000_s1027" type="#_x0000_t75" alt="Image result for forest" style="position:absolute;left:0;text-align:left;margin-left:600pt;margin-top:-27pt;width:121.85pt;height:68.6pt;z-index:251659264;mso-position-horizontal-relative:text;mso-position-vertical-relative:text">
            <v:imagedata r:id="rId6" r:href="rId7"/>
          </v:shape>
        </w:pict>
      </w:r>
      <w:r w:rsidRPr="00963784">
        <w:rPr>
          <w:b/>
          <w:sz w:val="72"/>
          <w:szCs w:val="72"/>
          <w:u w:val="single"/>
        </w:rPr>
        <w:t>Habitats Hunt</w:t>
      </w:r>
    </w:p>
    <w:sectPr w:rsidR="005343E4" w:rsidRPr="00963784" w:rsidSect="005573A6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3A6"/>
    <w:rsid w:val="002646C5"/>
    <w:rsid w:val="003B6B43"/>
    <w:rsid w:val="005343E4"/>
    <w:rsid w:val="005573A6"/>
    <w:rsid w:val="00662FD0"/>
    <w:rsid w:val="006D0892"/>
    <w:rsid w:val="00963784"/>
    <w:rsid w:val="009B1D0F"/>
    <w:rsid w:val="00C4674F"/>
    <w:rsid w:val="00E92C27"/>
    <w:rsid w:val="00F4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C27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B1D0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ichef.bbci.co.uk/news/660/cpsprodpb/B7B0/production/_101542074_gettyimages-956391468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s://images.unsplash.com/photo-1495107334309-fcf20504a5ab?ixlib=rb-1.2.1&amp;ixid=eyJhcHBfaWQiOjEyMDd9&amp;w=1000&amp;q=8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18</Words>
  <Characters>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staff-paddp3</cp:lastModifiedBy>
  <cp:revision>2</cp:revision>
  <dcterms:created xsi:type="dcterms:W3CDTF">2019-10-17T12:08:00Z</dcterms:created>
  <dcterms:modified xsi:type="dcterms:W3CDTF">2019-10-17T12:46:00Z</dcterms:modified>
</cp:coreProperties>
</file>